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5BCA" w:rsidRDefault="00EE5BCA">
      <w:pPr>
        <w:jc w:val="center"/>
      </w:pPr>
      <w:bookmarkStart w:id="0" w:name="_GoBack"/>
      <w:bookmarkEnd w:id="0"/>
    </w:p>
    <w:p w:rsidR="00EE5BCA" w:rsidRDefault="002F7A8A">
      <w:pPr>
        <w:jc w:val="center"/>
      </w:pPr>
      <w:r>
        <w:rPr>
          <w:noProof/>
          <w:lang w:eastAsia="sv-SE"/>
        </w:rPr>
        <w:drawing>
          <wp:inline distT="0" distB="0" distL="0" distR="0">
            <wp:extent cx="3003621" cy="1590671"/>
            <wp:effectExtent l="0" t="0" r="6279" b="0"/>
            <wp:docPr id="1" name="Bildobjekt 2" descr="Noramacken_Sticker_Demo_5 copy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lum bright="-38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03621" cy="1590671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EE5BCA" w:rsidRDefault="002F7A8A">
      <w:pPr>
        <w:jc w:val="center"/>
      </w:pPr>
      <w:r>
        <w:t>ANSÖKAN OM ANDEL I NORAMACKEN EK.FÖRENING</w:t>
      </w:r>
    </w:p>
    <w:p w:rsidR="00EE5BCA" w:rsidRDefault="002F7A8A">
      <w:r>
        <w:t>1: Du kan betala in minst 1000 kronor till BG 639 – 1577 och uppge namn och adress på talongen.</w:t>
      </w:r>
    </w:p>
    <w:p w:rsidR="00EE5BCA" w:rsidRDefault="002F7A8A">
      <w:r>
        <w:t>2: Eller så skickar du in denna kupong till</w:t>
      </w:r>
      <w:r>
        <w:t xml:space="preserve"> Noramacken Ek. förening så kommer du att få en faktura på det antal andelar du vill ha. Det tillkommer en medlemsavgift på 100 kr/ år. Avgiften bestäms av föreningsstämman vid varje årsmöte.  När du blivit andelsägare har du 10 öre rabatt på drivmedel om </w:t>
      </w:r>
      <w:r>
        <w:t>du tecknar Noramacken/Alltank tankkort.</w:t>
      </w:r>
    </w:p>
    <w:p w:rsidR="00EE5BCA" w:rsidRDefault="002F7A8A">
      <w:r>
        <w:t>Namn:______________________________________________________________</w:t>
      </w:r>
    </w:p>
    <w:p w:rsidR="00EE5BCA" w:rsidRDefault="002F7A8A">
      <w:r>
        <w:t>Adress:_____________________________________________________________</w:t>
      </w:r>
    </w:p>
    <w:p w:rsidR="00EE5BCA" w:rsidRDefault="002F7A8A">
      <w:r>
        <w:t>Postnr:____________________________________________________________</w:t>
      </w:r>
    </w:p>
    <w:p w:rsidR="00EE5BCA" w:rsidRDefault="002F7A8A">
      <w:r>
        <w:t>Postort:___</w:t>
      </w:r>
      <w:r>
        <w:t>___________________________________________________________</w:t>
      </w:r>
    </w:p>
    <w:p w:rsidR="00EE5BCA" w:rsidRDefault="002F7A8A">
      <w:r>
        <w:t>TeleNr:______________________________</w:t>
      </w:r>
    </w:p>
    <w:p w:rsidR="00EE5BCA" w:rsidRDefault="002F7A8A">
      <w:r>
        <w:t>MobilNr._______________________________</w:t>
      </w:r>
    </w:p>
    <w:p w:rsidR="00EE5BCA" w:rsidRDefault="002F7A8A">
      <w:r>
        <w:t>E-postadress:_______________________@__________________________</w:t>
      </w:r>
    </w:p>
    <w:p w:rsidR="00EE5BCA" w:rsidRDefault="002F7A8A">
      <w:r>
        <w:t>Antal andelar ____  a 1000 kronor</w:t>
      </w:r>
    </w:p>
    <w:p w:rsidR="00EE5BCA" w:rsidRDefault="00EE5BCA"/>
    <w:p w:rsidR="00EE5BCA" w:rsidRDefault="002F7A8A">
      <w:r>
        <w:t>Noramacken Ekonomis</w:t>
      </w:r>
      <w:r>
        <w:t>k förening</w:t>
      </w:r>
    </w:p>
    <w:p w:rsidR="00EE5BCA" w:rsidRDefault="002F7A8A">
      <w:r>
        <w:t>Åke Sjöberg, Kassör.</w:t>
      </w:r>
    </w:p>
    <w:p w:rsidR="00EE5BCA" w:rsidRDefault="00EE5BCA"/>
    <w:p w:rsidR="00EE5BCA" w:rsidRDefault="002F7A8A">
      <w:r>
        <w:t>Noramacken Ekonomisk förening</w:t>
      </w:r>
    </w:p>
    <w:p w:rsidR="00EE5BCA" w:rsidRDefault="002F7A8A">
      <w:r>
        <w:t>Torrom 407</w:t>
      </w:r>
    </w:p>
    <w:p w:rsidR="00EE5BCA" w:rsidRDefault="002F7A8A">
      <w:r>
        <w:t>872 98 Noraström</w:t>
      </w:r>
    </w:p>
    <w:p w:rsidR="00EE5BCA" w:rsidRDefault="002F7A8A">
      <w:r>
        <w:t xml:space="preserve">E-post: </w:t>
      </w:r>
      <w:hyperlink r:id="rId7" w:history="1">
        <w:r>
          <w:rPr>
            <w:rStyle w:val="Hyperlnk"/>
          </w:rPr>
          <w:t>noramacken@mail.se</w:t>
        </w:r>
      </w:hyperlink>
    </w:p>
    <w:sectPr w:rsidR="00EE5BCA">
      <w:pgSz w:w="11906" w:h="16838"/>
      <w:pgMar w:top="1417" w:right="1417" w:bottom="1417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2F7A8A">
      <w:pPr>
        <w:spacing w:after="0" w:line="240" w:lineRule="auto"/>
      </w:pPr>
      <w:r>
        <w:separator/>
      </w:r>
    </w:p>
  </w:endnote>
  <w:endnote w:type="continuationSeparator" w:id="0">
    <w:p w:rsidR="00000000" w:rsidRDefault="002F7A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2F7A8A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000000" w:rsidRDefault="002F7A8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defaultTabStop w:val="1304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</w:compat>
  <w:rsids>
    <w:rsidRoot w:val="00EE5BCA"/>
    <w:rsid w:val="002F7A8A"/>
    <w:rsid w:val="00EE5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B8B7DBC-40D3-48C2-97D0-32497B3E9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sv-SE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uppressAutoHyphens/>
    </w:p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rPr>
      <w:rFonts w:ascii="Tahoma" w:hAnsi="Tahoma" w:cs="Tahoma"/>
      <w:sz w:val="16"/>
      <w:szCs w:val="16"/>
    </w:rPr>
  </w:style>
  <w:style w:type="paragraph" w:styleId="Sidhuvud">
    <w:name w:val="header"/>
    <w:basedOn w:val="Norma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</w:style>
  <w:style w:type="paragraph" w:styleId="Sidfot">
    <w:name w:val="footer"/>
    <w:basedOn w:val="Normal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</w:style>
  <w:style w:type="character" w:styleId="Hyperlnk">
    <w:name w:val="Hyperlink"/>
    <w:basedOn w:val="Standardstycketeckensnitt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noramacken@mail.se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176</Words>
  <Characters>937</Characters>
  <Application>Microsoft Office Word</Application>
  <DocSecurity>0</DocSecurity>
  <Lines>7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Åke</dc:creator>
  <cp:lastModifiedBy>Anna Palmbo Bergman</cp:lastModifiedBy>
  <cp:revision>2</cp:revision>
  <cp:lastPrinted>2010-10-11T19:38:00Z</cp:lastPrinted>
  <dcterms:created xsi:type="dcterms:W3CDTF">2019-10-06T19:07:00Z</dcterms:created>
  <dcterms:modified xsi:type="dcterms:W3CDTF">2019-10-06T19:07:00Z</dcterms:modified>
</cp:coreProperties>
</file>